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F0D008" w14:textId="77777777" w:rsidR="00F8037A" w:rsidRPr="00794593" w:rsidRDefault="002A63C9" w:rsidP="00F8037A">
      <w:pPr>
        <w:shd w:val="clear" w:color="auto" w:fill="EFDFE1" w:themeFill="accent4" w:themeFillTint="33"/>
        <w:tabs>
          <w:tab w:val="left" w:pos="3780"/>
        </w:tabs>
        <w:jc w:val="center"/>
        <w:rPr>
          <w:rFonts w:ascii="Calibri" w:hAnsi="Calibri"/>
          <w:b/>
          <w:color w:val="672B46" w:themeColor="accent3" w:themeShade="80"/>
          <w:sz w:val="22"/>
          <w:szCs w:val="21"/>
          <w:lang w:val="el-GR"/>
        </w:rPr>
      </w:pPr>
      <w:r w:rsidRPr="00794593">
        <w:rPr>
          <w:rFonts w:ascii="Calibri" w:hAnsi="Calibri"/>
          <w:b/>
          <w:color w:val="672B46" w:themeColor="accent3" w:themeShade="80"/>
          <w:sz w:val="36"/>
          <w:szCs w:val="36"/>
          <w:lang w:val="el-GR"/>
        </w:rPr>
        <w:t>Αίτηση Συμμετοχής</w:t>
      </w:r>
    </w:p>
    <w:p w14:paraId="2D697D0D" w14:textId="77777777" w:rsidR="00275260" w:rsidRPr="001B2D86" w:rsidRDefault="002A63C9" w:rsidP="002A63C9">
      <w:pPr>
        <w:pStyle w:val="Heading1"/>
        <w:rPr>
          <w:rFonts w:ascii="Calibri" w:hAnsi="Calibri" w:cs="Times New Roman"/>
          <w:bCs w:val="0"/>
          <w:color w:val="8A434E" w:themeColor="accent4" w:themeShade="BF"/>
          <w:kern w:val="0"/>
          <w:sz w:val="18"/>
          <w:szCs w:val="18"/>
          <w:u w:val="single"/>
          <w:lang w:val="el-GR"/>
        </w:rPr>
      </w:pPr>
      <w:r w:rsidRPr="001B2D86">
        <w:rPr>
          <w:rFonts w:ascii="Calibri" w:hAnsi="Calibri" w:cs="Times New Roman"/>
          <w:bCs w:val="0"/>
          <w:color w:val="8A434E" w:themeColor="accent4" w:themeShade="BF"/>
          <w:kern w:val="0"/>
          <w:sz w:val="18"/>
          <w:szCs w:val="18"/>
          <w:u w:val="single"/>
          <w:lang w:val="el-GR"/>
        </w:rPr>
        <w:t>Παρακαλούμε όπως συμπληρώσετε μία αίτηση ανά εταιρεία, για όλους τους συμμετέχοντες και όλες τις δραστηριότητες.</w:t>
      </w:r>
    </w:p>
    <w:p w14:paraId="38BD8023" w14:textId="64D1080B" w:rsidR="00015440" w:rsidRPr="006F19ED" w:rsidRDefault="00CD46BA" w:rsidP="006F19ED">
      <w:pPr>
        <w:tabs>
          <w:tab w:val="left" w:pos="3780"/>
        </w:tabs>
        <w:spacing w:before="120"/>
        <w:jc w:val="both"/>
        <w:rPr>
          <w:rFonts w:ascii="Calibri" w:hAnsi="Calibri"/>
          <w:b/>
          <w:color w:val="808080" w:themeColor="background1" w:themeShade="80"/>
          <w:sz w:val="28"/>
          <w:szCs w:val="28"/>
        </w:rPr>
      </w:pPr>
      <w:r w:rsidRPr="00794593"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  <w:t>Δευτέρα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</w:rPr>
        <w:t xml:space="preserve">, 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  <w:t>8 Μαρτίου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</w:rPr>
        <w:t xml:space="preserve"> 2021</w:t>
      </w:r>
      <w:bookmarkStart w:id="0" w:name="_GoBack"/>
      <w:bookmarkEnd w:id="0"/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22530A" w:rsidRPr="0019183E" w14:paraId="3AA9F4D6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E9999A" w14:textId="77777777" w:rsidR="0022530A" w:rsidRPr="0022530A" w:rsidRDefault="0022530A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14:00 – 15:00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B68F73" w14:textId="77777777" w:rsidR="0022530A" w:rsidRPr="00F10D52" w:rsidRDefault="0022530A" w:rsidP="00154E05">
            <w:pPr>
              <w:shd w:val="clear" w:color="auto" w:fill="D09FA7" w:themeFill="accent4" w:themeFillTint="99"/>
              <w:spacing w:after="120" w:line="240" w:lineRule="auto"/>
              <w:jc w:val="both"/>
              <w:rPr>
                <w:rFonts w:cs="Tahoma"/>
                <w:b/>
                <w:bCs/>
                <w:sz w:val="21"/>
                <w:szCs w:val="21"/>
              </w:rPr>
            </w:pPr>
            <w:r w:rsidRPr="00F10D52">
              <w:rPr>
                <w:rFonts w:cs="Tahoma"/>
                <w:b/>
                <w:bCs/>
                <w:sz w:val="21"/>
                <w:szCs w:val="21"/>
              </w:rPr>
              <w:t>ORACLE HELLAS | "Identify Customer Signals to Deliver Personalized Experiences"</w:t>
            </w:r>
          </w:p>
        </w:tc>
      </w:tr>
      <w:tr w:rsidR="0022530A" w:rsidRPr="00527941" w14:paraId="0220F6C6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8937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6C3CB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2127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ED046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F80D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22530A" w:rsidRPr="00527941" w14:paraId="62C4EE17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7BA8F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D55F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26AB0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BF39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CD04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61F40F46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C7D1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6023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F5EF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F95C9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1031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0C3D5D94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EAB6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B32BE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668C8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E9E9D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E4B2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2CF7DF1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B33C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CEAC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A06F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79739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1178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5B6E2C2E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6B0A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82CA2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52011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DE27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5DEC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2CA1CDE2" w14:textId="77777777" w:rsidR="0022530A" w:rsidRDefault="0022530A" w:rsidP="0022530A">
      <w:pPr>
        <w:spacing w:after="120" w:line="240" w:lineRule="auto"/>
        <w:ind w:left="176"/>
      </w:pPr>
    </w:p>
    <w:p w14:paraId="56642387" w14:textId="77777777" w:rsidR="0022530A" w:rsidRPr="00794593" w:rsidRDefault="0022530A" w:rsidP="0022530A">
      <w:pPr>
        <w:tabs>
          <w:tab w:val="left" w:pos="3780"/>
        </w:tabs>
        <w:spacing w:before="120"/>
        <w:jc w:val="both"/>
        <w:rPr>
          <w:rFonts w:ascii="Calibri" w:hAnsi="Calibri"/>
          <w:b/>
          <w:color w:val="808080" w:themeColor="background1" w:themeShade="80"/>
          <w:sz w:val="28"/>
          <w:szCs w:val="28"/>
        </w:rPr>
      </w:pPr>
      <w:r w:rsidRPr="00794593">
        <w:rPr>
          <w:rFonts w:ascii="Calibri" w:hAnsi="Calibri"/>
          <w:b/>
          <w:color w:val="808080" w:themeColor="background1" w:themeShade="80"/>
          <w:sz w:val="28"/>
          <w:szCs w:val="28"/>
        </w:rPr>
        <w:t xml:space="preserve">Τρίτη, 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  <w:t>9 Μαρτίου 2021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22530A" w:rsidRPr="006F19ED" w14:paraId="20A56404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B3D65F" w14:textId="77777777" w:rsidR="0022530A" w:rsidRPr="0022530A" w:rsidRDefault="0022530A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12:00 – 13:00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33DCAB" w14:textId="77777777" w:rsidR="0022530A" w:rsidRPr="0022530A" w:rsidRDefault="0022530A" w:rsidP="0022530A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  <w:lang w:val="el-GR"/>
              </w:rPr>
            </w:pPr>
            <w:proofErr w:type="spellStart"/>
            <w:r w:rsidRPr="00720C9C">
              <w:rPr>
                <w:rFonts w:cs="Tahoma"/>
                <w:b/>
                <w:bCs/>
                <w:sz w:val="21"/>
                <w:szCs w:val="21"/>
              </w:rPr>
              <w:t>SocialLab</w:t>
            </w:r>
            <w:proofErr w:type="spellEnd"/>
            <w:r w:rsidRPr="00A35AE9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|"Διαφήμιση και η νέα </w:t>
            </w:r>
            <w:r w:rsidRPr="00720C9C">
              <w:rPr>
                <w:rFonts w:cs="Tahoma"/>
                <w:b/>
                <w:bCs/>
                <w:sz w:val="21"/>
                <w:szCs w:val="21"/>
              </w:rPr>
              <w:t>digital</w:t>
            </w:r>
            <w:r w:rsidRPr="00A35AE9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πραγματικότητα"</w:t>
            </w:r>
          </w:p>
        </w:tc>
      </w:tr>
      <w:tr w:rsidR="0022530A" w:rsidRPr="00527941" w14:paraId="3F873933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A368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77DE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4421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A6F0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3640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22530A" w:rsidRPr="00527941" w14:paraId="432D4B47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2E6C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B75B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DFAE5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FF0D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8A15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7965E60E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DC22D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1AF5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9DDFB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5A9C5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BE43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3C1DD59D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79F7F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A114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66337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24D9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79F0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32230F0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B150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73CA0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DBBE9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C829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CA1A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4375528F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5EC0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A6DE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788C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9444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9C7E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06ED080D" w14:textId="77777777" w:rsidR="0022530A" w:rsidRDefault="0022530A" w:rsidP="0022530A">
      <w:pPr>
        <w:spacing w:after="120"/>
        <w:ind w:left="176"/>
      </w:pP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22530A" w:rsidRPr="008371C6" w14:paraId="2371AA30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5A94DE" w14:textId="77777777" w:rsidR="0022530A" w:rsidRPr="0022530A" w:rsidRDefault="0022530A" w:rsidP="008371C6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</w:t>
            </w:r>
            <w:r w:rsidR="008371C6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5:00 – 16</w:t>
            </w: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0DE0B1" w14:textId="77777777" w:rsidR="0022530A" w:rsidRPr="008371C6" w:rsidRDefault="008371C6" w:rsidP="00154E05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</w:rPr>
            </w:pPr>
            <w:r w:rsidRPr="008371C6">
              <w:rPr>
                <w:rFonts w:cs="Tahoma"/>
                <w:b/>
                <w:bCs/>
                <w:sz w:val="21"/>
                <w:szCs w:val="21"/>
              </w:rPr>
              <w:t>Bespectacular.gr |" Consulting Done Differently"</w:t>
            </w:r>
          </w:p>
        </w:tc>
      </w:tr>
      <w:tr w:rsidR="0022530A" w:rsidRPr="00527941" w14:paraId="20468866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ABCA4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CB2C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650E5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A290C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929F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22530A" w:rsidRPr="00527941" w14:paraId="5A6608C2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7218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CFAB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FC1DE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271B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1F42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2C2C50D0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D5E4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C5661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BD2D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3D97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A652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57A40D30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4F7CE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752D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302EE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5E85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EA1D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67E594EA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ABC2F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23770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676E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B316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41D0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22530A" w:rsidRPr="00527941" w14:paraId="516BC8B4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EB25E" w14:textId="77777777" w:rsidR="0022530A" w:rsidRPr="00527941" w:rsidRDefault="0022530A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DA66E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67B31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0C73D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5117" w14:textId="77777777" w:rsidR="0022530A" w:rsidRPr="00527941" w:rsidRDefault="0022530A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2EFF8A11" w14:textId="77777777" w:rsidR="008371C6" w:rsidRPr="00794593" w:rsidRDefault="008371C6" w:rsidP="008371C6">
      <w:pPr>
        <w:tabs>
          <w:tab w:val="left" w:pos="3780"/>
        </w:tabs>
        <w:spacing w:before="120"/>
        <w:jc w:val="both"/>
        <w:rPr>
          <w:rFonts w:ascii="Calibri" w:hAnsi="Calibri"/>
          <w:b/>
          <w:color w:val="808080" w:themeColor="background1" w:themeShade="80"/>
          <w:sz w:val="28"/>
          <w:szCs w:val="28"/>
        </w:rPr>
      </w:pPr>
      <w:r w:rsidRPr="00794593">
        <w:rPr>
          <w:rFonts w:ascii="Calibri" w:hAnsi="Calibri"/>
          <w:b/>
          <w:color w:val="808080" w:themeColor="background1" w:themeShade="80"/>
          <w:sz w:val="28"/>
          <w:szCs w:val="28"/>
        </w:rPr>
        <w:t>Τ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  <w:t>ετάρτ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</w:rPr>
        <w:t xml:space="preserve">η, 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  <w:t>10 Μαρτίου 2021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8371C6" w:rsidRPr="008371C6" w14:paraId="3C17C3E7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607E80" w14:textId="77777777" w:rsidR="008371C6" w:rsidRPr="0022530A" w:rsidRDefault="008371C6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</w:t>
            </w:r>
            <w:r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0:00 – 11</w:t>
            </w: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E1C38D" w14:textId="77777777" w:rsidR="008371C6" w:rsidRPr="008371C6" w:rsidRDefault="008371C6" w:rsidP="00154E05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</w:rPr>
            </w:pPr>
            <w:r w:rsidRPr="008371C6">
              <w:rPr>
                <w:rFonts w:cs="Tahoma"/>
                <w:b/>
                <w:bCs/>
                <w:sz w:val="21"/>
                <w:szCs w:val="21"/>
              </w:rPr>
              <w:t>Alba Graduate Business School, The American College of Greece |"Design Thinking: A very brief workshop"</w:t>
            </w:r>
          </w:p>
        </w:tc>
      </w:tr>
      <w:tr w:rsidR="008371C6" w:rsidRPr="00527941" w14:paraId="68D1AE9D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39ED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21E1A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9F98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3D06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C880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8371C6" w:rsidRPr="00527941" w14:paraId="29E9AD3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4AE40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DB8B2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70A3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4ED3D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16B3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2198C69B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F451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6DC9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B838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23474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2681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5D661640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7F46F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lastRenderedPageBreak/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3525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898CA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811B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CF3D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23ADDA1B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06CD8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5AE8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85836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F8F7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0468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4555890C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50CDB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B1F99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81BF4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544B9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21F5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7D77716A" w14:textId="77777777" w:rsidR="0022530A" w:rsidRDefault="0022530A" w:rsidP="00F8037A"/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8371C6" w:rsidRPr="008371C6" w14:paraId="660C0C4B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46EA76" w14:textId="77777777" w:rsidR="008371C6" w:rsidRPr="0022530A" w:rsidRDefault="008371C6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</w:t>
            </w:r>
            <w:r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2:00 – 13</w:t>
            </w: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9DB3EB" w14:textId="20A7DE71" w:rsidR="008371C6" w:rsidRPr="008371C6" w:rsidRDefault="0009650E" w:rsidP="00154E05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</w:rPr>
            </w:pPr>
            <w:r>
              <w:rPr>
                <w:rFonts w:cs="Tahoma"/>
                <w:b/>
                <w:bCs/>
                <w:sz w:val="21"/>
                <w:szCs w:val="21"/>
              </w:rPr>
              <w:t xml:space="preserve">COSMOS SPORT </w:t>
            </w:r>
            <w:r w:rsidR="008371C6" w:rsidRPr="008371C6">
              <w:rPr>
                <w:rFonts w:cs="Tahoma"/>
                <w:b/>
                <w:bCs/>
                <w:sz w:val="21"/>
                <w:szCs w:val="21"/>
              </w:rPr>
              <w:t>|"A Day after Retail Lockdown and the CX model of the Future in Athleisure"</w:t>
            </w:r>
          </w:p>
        </w:tc>
      </w:tr>
      <w:tr w:rsidR="008371C6" w:rsidRPr="00527941" w14:paraId="27708D5E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95D9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A8A9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1491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1C8DA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4CA7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8371C6" w:rsidRPr="00527941" w14:paraId="5FBFB3B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C1BCD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5A58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DB7C4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8CDA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7F4E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6AB38ED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D7DC4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BAB2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071E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FC8B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10AE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05D9A6AD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DD32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46A01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93F6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17E9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233C9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3F3C14BD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BE99B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9FF9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E3EE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AFE72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4536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73FD43DB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4749E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AC910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2170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8920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6D63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5621210B" w14:textId="77777777" w:rsidR="008371C6" w:rsidRDefault="008371C6" w:rsidP="00F8037A"/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8371C6" w:rsidRPr="006F19ED" w14:paraId="55B01A86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FD7FD5" w14:textId="77777777" w:rsidR="008371C6" w:rsidRPr="0022530A" w:rsidRDefault="008371C6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</w:t>
            </w:r>
            <w:r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5:00 – 16</w:t>
            </w: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1DEA3E" w14:textId="77777777" w:rsidR="008371C6" w:rsidRPr="00261EE1" w:rsidRDefault="00261EE1" w:rsidP="00154E05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  <w:lang w:val="el-GR"/>
              </w:rPr>
            </w:pPr>
            <w:r w:rsidRPr="00261EE1">
              <w:rPr>
                <w:rFonts w:cs="Tahoma"/>
                <w:b/>
                <w:bCs/>
                <w:sz w:val="21"/>
                <w:szCs w:val="21"/>
              </w:rPr>
              <w:t>LEROY</w:t>
            </w:r>
            <w:r w:rsidRPr="00261EE1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261EE1">
              <w:rPr>
                <w:rFonts w:cs="Tahoma"/>
                <w:b/>
                <w:bCs/>
                <w:sz w:val="21"/>
                <w:szCs w:val="21"/>
              </w:rPr>
              <w:t>MERLIN</w:t>
            </w:r>
            <w:r w:rsidRPr="00261EE1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|"Η προσαρμοστικότητα και η αξία της εξ' αποστάσεως εξυπηρέτησης στα </w:t>
            </w:r>
            <w:r w:rsidRPr="00261EE1">
              <w:rPr>
                <w:rFonts w:cs="Tahoma"/>
                <w:b/>
                <w:bCs/>
                <w:sz w:val="21"/>
                <w:szCs w:val="21"/>
              </w:rPr>
              <w:t>LEROY</w:t>
            </w:r>
            <w:r w:rsidRPr="00261EE1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261EE1">
              <w:rPr>
                <w:rFonts w:cs="Tahoma"/>
                <w:b/>
                <w:bCs/>
                <w:sz w:val="21"/>
                <w:szCs w:val="21"/>
              </w:rPr>
              <w:t>MERLIN</w:t>
            </w:r>
            <w:r w:rsidRPr="00261EE1">
              <w:rPr>
                <w:rFonts w:cs="Tahoma"/>
                <w:b/>
                <w:bCs/>
                <w:sz w:val="21"/>
                <w:szCs w:val="21"/>
                <w:lang w:val="el-GR"/>
              </w:rPr>
              <w:t>"</w:t>
            </w:r>
          </w:p>
        </w:tc>
      </w:tr>
      <w:tr w:rsidR="008371C6" w:rsidRPr="00527941" w14:paraId="3CB4BEED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663E4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2FA2C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42362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E1F53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79E3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8371C6" w:rsidRPr="00527941" w14:paraId="3563A95A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4C2E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88DC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F150C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3EE2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468F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5D5102FC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AD86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1C09F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796E2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5783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F65B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453B6127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5631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344B6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A25A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4454B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059F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50A688A8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FE72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016C2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E4EC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C0068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8B58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6CA2F405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7F22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F69E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3FF3C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399F4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1AE7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4278576E" w14:textId="77777777" w:rsidR="008371C6" w:rsidRDefault="008371C6" w:rsidP="00F8037A"/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8371C6" w:rsidRPr="006F19ED" w14:paraId="20FBDF87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BEFB4B" w14:textId="77777777" w:rsidR="008371C6" w:rsidRPr="0022530A" w:rsidRDefault="008371C6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</w:t>
            </w:r>
            <w:r w:rsidR="00094F28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6:00 – 17</w:t>
            </w: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BB280A" w14:textId="77777777" w:rsidR="008371C6" w:rsidRPr="00094F28" w:rsidRDefault="00094F28" w:rsidP="00154E05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  <w:lang w:val="el-GR"/>
              </w:rPr>
            </w:pPr>
            <w:r w:rsidRPr="00094F28">
              <w:rPr>
                <w:rFonts w:cs="Tahoma"/>
                <w:b/>
                <w:bCs/>
                <w:sz w:val="21"/>
                <w:szCs w:val="21"/>
              </w:rPr>
              <w:t>PRIORITY</w:t>
            </w:r>
            <w:r w:rsidRPr="00094F28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094F28">
              <w:rPr>
                <w:rFonts w:cs="Tahoma"/>
                <w:b/>
                <w:bCs/>
                <w:sz w:val="21"/>
                <w:szCs w:val="21"/>
              </w:rPr>
              <w:t>QUALITY</w:t>
            </w:r>
            <w:r w:rsidRPr="00094F28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094F28">
              <w:rPr>
                <w:rFonts w:cs="Tahoma"/>
                <w:b/>
                <w:bCs/>
                <w:sz w:val="21"/>
                <w:szCs w:val="21"/>
              </w:rPr>
              <w:t>CONSULTANTS</w:t>
            </w:r>
            <w:r w:rsidRPr="00094F28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|"Οι νέες τεχνολογίες στην εξυπηρέτηση πελατών"</w:t>
            </w:r>
          </w:p>
        </w:tc>
      </w:tr>
      <w:tr w:rsidR="008371C6" w:rsidRPr="00527941" w14:paraId="1EB1E91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AF3FD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28B9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A05C4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C11C2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2C7F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8371C6" w:rsidRPr="00527941" w14:paraId="2C8BFBA4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6FE6E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7FDB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A962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F09D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9E70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1C9F72DD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18AF6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CC4AE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1FB5D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4E272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0A13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21886CE5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65AB5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2A41B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E44D3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32227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014A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001E2F92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4E15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E3AA5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C9C91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2B3D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7E5A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8371C6" w:rsidRPr="00527941" w14:paraId="055949B3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3A4AB" w14:textId="77777777" w:rsidR="008371C6" w:rsidRPr="00527941" w:rsidRDefault="008371C6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098B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7DE0F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A0A5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A073" w14:textId="77777777" w:rsidR="008371C6" w:rsidRPr="00527941" w:rsidRDefault="008371C6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4D6D1D69" w14:textId="77777777" w:rsidR="008371C6" w:rsidRDefault="008371C6" w:rsidP="00F8037A"/>
    <w:p w14:paraId="6E0E26A0" w14:textId="77777777" w:rsidR="00CD294F" w:rsidRPr="00794593" w:rsidRDefault="00CD294F" w:rsidP="00F8037A">
      <w:pPr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</w:pPr>
      <w:r w:rsidRPr="00794593"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  <w:t>Πέμπτη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</w:rPr>
        <w:t xml:space="preserve">, 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  <w:t>11 Μαρτίου 2021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CD294F" w:rsidRPr="006F19ED" w14:paraId="2EC4AB35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ECAE07" w14:textId="77777777" w:rsidR="00CD294F" w:rsidRPr="0022530A" w:rsidRDefault="00CD294F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</w:t>
            </w:r>
            <w:r w:rsidR="00705939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0:00 – 11</w:t>
            </w: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DD1D95" w14:textId="77777777" w:rsidR="00CD294F" w:rsidRPr="00CD294F" w:rsidRDefault="00CD294F" w:rsidP="00154E05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  <w:lang w:val="el-GR"/>
              </w:rPr>
            </w:pPr>
            <w:r w:rsidRPr="00CD294F">
              <w:rPr>
                <w:rFonts w:cs="Tahoma"/>
                <w:b/>
                <w:bCs/>
                <w:sz w:val="21"/>
                <w:szCs w:val="21"/>
              </w:rPr>
              <w:t>Tesla</w:t>
            </w:r>
            <w:r w:rsidRPr="00CD294F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|"Νέοι τρόποι εξυπηρέτησης πελατών στην πώληση αυτοκινήτων"</w:t>
            </w:r>
          </w:p>
        </w:tc>
      </w:tr>
      <w:tr w:rsidR="00CD294F" w:rsidRPr="00527941" w14:paraId="48430683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8CE12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5CC3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15E9C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7623C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874B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CD294F" w:rsidRPr="00527941" w14:paraId="15AD03B5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A741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5661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CB6A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64DD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7DCD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CD294F" w:rsidRPr="00527941" w14:paraId="7F8CA45B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EF40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4270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BAE0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E456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A397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CD294F" w:rsidRPr="00527941" w14:paraId="05FD6724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A225B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DB18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FFFC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A3F57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A972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CD294F" w:rsidRPr="00527941" w14:paraId="15554D35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A7E28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lastRenderedPageBreak/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6B992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9E53E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2EC7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450F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CD294F" w:rsidRPr="00527941" w14:paraId="381E545B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FAE5E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103E5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476E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F544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1549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7E9701CB" w14:textId="77777777" w:rsidR="00CD294F" w:rsidRDefault="00CD294F" w:rsidP="00F8037A"/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CD294F" w:rsidRPr="006F19ED" w14:paraId="5D11DBAB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CD325" w14:textId="77777777" w:rsidR="00CD294F" w:rsidRPr="0022530A" w:rsidRDefault="00CD294F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</w:t>
            </w:r>
            <w:r w:rsidR="00705939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2:00 – 13</w:t>
            </w: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ACD270" w14:textId="4A42836F" w:rsidR="00CD294F" w:rsidRPr="00F10D52" w:rsidRDefault="00705939" w:rsidP="00154E05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  <w:lang w:val="el-GR"/>
              </w:rPr>
            </w:pPr>
            <w:r w:rsidRPr="00705939">
              <w:rPr>
                <w:rFonts w:cs="Tahoma"/>
                <w:b/>
                <w:bCs/>
                <w:sz w:val="21"/>
                <w:szCs w:val="21"/>
              </w:rPr>
              <w:t>MEDIARISK</w:t>
            </w:r>
            <w:r w:rsidRPr="00F10D52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|</w:t>
            </w:r>
            <w:r w:rsidR="00F10D52" w:rsidRPr="00F10D52">
              <w:rPr>
                <w:lang w:val="el-GR"/>
              </w:rPr>
              <w:t xml:space="preserve"> </w:t>
            </w:r>
            <w:r w:rsidR="00F10D52" w:rsidRPr="00CD294F">
              <w:rPr>
                <w:rFonts w:cs="Tahoma"/>
                <w:b/>
                <w:bCs/>
                <w:sz w:val="21"/>
                <w:szCs w:val="21"/>
                <w:lang w:val="el-GR"/>
              </w:rPr>
              <w:t>"</w:t>
            </w:r>
            <w:r w:rsidR="00F10D52" w:rsidRPr="00F10D52">
              <w:rPr>
                <w:rFonts w:cs="Tahoma"/>
                <w:b/>
                <w:bCs/>
                <w:sz w:val="21"/>
                <w:szCs w:val="21"/>
                <w:lang w:val="el-GR"/>
              </w:rPr>
              <w:t>Αναζητώντας τους πελάτες που μπορούμε να ικανοποιήσουμε</w:t>
            </w:r>
            <w:r w:rsidR="00F10D52" w:rsidRPr="00CD294F">
              <w:rPr>
                <w:rFonts w:cs="Tahoma"/>
                <w:b/>
                <w:bCs/>
                <w:sz w:val="21"/>
                <w:szCs w:val="21"/>
                <w:lang w:val="el-GR"/>
              </w:rPr>
              <w:t>"</w:t>
            </w:r>
          </w:p>
        </w:tc>
      </w:tr>
      <w:tr w:rsidR="00CD294F" w:rsidRPr="00527941" w14:paraId="22C011D4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1CCF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EF8C1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EFDC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3AC67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D152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CD294F" w:rsidRPr="00527941" w14:paraId="3F087A7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C017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E1688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359FE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1F0B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C48F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CD294F" w:rsidRPr="00527941" w14:paraId="58BA9C10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0862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46E72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D2E5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07FF8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32C5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CD294F" w:rsidRPr="00527941" w14:paraId="5FE5D9DC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EC41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364F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2D1F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CF7C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9DFE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CD294F" w:rsidRPr="00527941" w14:paraId="428F6207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3BCCB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727E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B0ED6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4F105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3F62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CD294F" w:rsidRPr="00527941" w14:paraId="426119E3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06EB4" w14:textId="77777777" w:rsidR="00CD294F" w:rsidRPr="00527941" w:rsidRDefault="00CD294F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9FCC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15A0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5DA9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019F" w14:textId="77777777" w:rsidR="00CD294F" w:rsidRPr="00527941" w:rsidRDefault="00CD294F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222AED3D" w14:textId="77777777" w:rsidR="00CD294F" w:rsidRDefault="00CD294F" w:rsidP="00F8037A"/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705939" w:rsidRPr="006F19ED" w14:paraId="353D8BB3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DBF37B" w14:textId="77777777" w:rsidR="00705939" w:rsidRPr="0022530A" w:rsidRDefault="00705939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</w:t>
            </w:r>
            <w:r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4:00 – 15</w:t>
            </w: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18A9FA" w14:textId="77777777" w:rsidR="00705939" w:rsidRPr="00705939" w:rsidRDefault="00705939" w:rsidP="00154E05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  <w:lang w:val="el-GR"/>
              </w:rPr>
            </w:pPr>
            <w:r w:rsidRPr="00705939">
              <w:rPr>
                <w:rFonts w:cs="Tahoma"/>
                <w:b/>
                <w:bCs/>
                <w:sz w:val="21"/>
                <w:szCs w:val="21"/>
              </w:rPr>
              <w:t>Apeiron</w:t>
            </w:r>
            <w:r w:rsidRPr="00705939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705939">
              <w:rPr>
                <w:rFonts w:cs="Tahoma"/>
                <w:b/>
                <w:bCs/>
                <w:sz w:val="21"/>
                <w:szCs w:val="21"/>
              </w:rPr>
              <w:t>Insurance</w:t>
            </w:r>
            <w:r w:rsidRPr="00705939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705939">
              <w:rPr>
                <w:rFonts w:cs="Tahoma"/>
                <w:b/>
                <w:bCs/>
                <w:sz w:val="21"/>
                <w:szCs w:val="21"/>
              </w:rPr>
              <w:t>Project</w:t>
            </w:r>
            <w:r w:rsidRPr="00705939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|" </w:t>
            </w:r>
            <w:proofErr w:type="spellStart"/>
            <w:r w:rsidRPr="00705939">
              <w:rPr>
                <w:rFonts w:cs="Tahoma"/>
                <w:b/>
                <w:bCs/>
                <w:sz w:val="21"/>
                <w:szCs w:val="21"/>
                <w:lang w:val="el-GR"/>
              </w:rPr>
              <w:t>Καν’το</w:t>
            </w:r>
            <w:proofErr w:type="spellEnd"/>
            <w:r w:rsidRPr="00705939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με ασφάλεια – </w:t>
            </w:r>
            <w:proofErr w:type="spellStart"/>
            <w:r w:rsidRPr="00705939">
              <w:rPr>
                <w:rFonts w:cs="Tahoma"/>
                <w:b/>
                <w:bCs/>
                <w:sz w:val="21"/>
                <w:szCs w:val="21"/>
                <w:lang w:val="el-GR"/>
              </w:rPr>
              <w:t>Καν’το</w:t>
            </w:r>
            <w:proofErr w:type="spellEnd"/>
            <w:r w:rsidRPr="00705939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μόνος σου"</w:t>
            </w:r>
          </w:p>
        </w:tc>
      </w:tr>
      <w:tr w:rsidR="00705939" w:rsidRPr="00527941" w14:paraId="51DBBF4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52E7E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50CB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95E5B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7E08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E2DA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705939" w:rsidRPr="00527941" w14:paraId="6C70A530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4F667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CCCC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7FDA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3D4EB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059F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705939" w:rsidRPr="00527941" w14:paraId="59DA7203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092A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26B4B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10AF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BEDC1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D955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705939" w:rsidRPr="00527941" w14:paraId="63141A30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B8A7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CB728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673A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3F2EA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C27E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705939" w:rsidRPr="00527941" w14:paraId="1FCEEFD4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D890B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F2A28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4574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55F8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FB56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705939" w:rsidRPr="00527941" w14:paraId="53CFAE05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36CD5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18E6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EA26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8F4B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01C5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6153CC48" w14:textId="77777777" w:rsidR="00705939" w:rsidRDefault="00705939" w:rsidP="00F8037A"/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705939" w:rsidRPr="00705939" w14:paraId="2D079353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D0D785" w14:textId="77777777" w:rsidR="00705939" w:rsidRPr="0022530A" w:rsidRDefault="00705939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705939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15:15 – 17:15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E902B3" w14:textId="50C98F6D" w:rsidR="00705939" w:rsidRPr="00705939" w:rsidRDefault="00705939" w:rsidP="00705939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</w:rPr>
            </w:pPr>
            <w:r w:rsidRPr="00705939">
              <w:rPr>
                <w:rFonts w:cs="Tahoma"/>
                <w:b/>
                <w:bCs/>
                <w:sz w:val="21"/>
                <w:szCs w:val="21"/>
              </w:rPr>
              <w:t>Stanton Chase</w:t>
            </w:r>
            <w:r w:rsidR="00F013C9">
              <w:rPr>
                <w:rFonts w:cs="Tahoma"/>
                <w:b/>
                <w:bCs/>
                <w:sz w:val="21"/>
                <w:szCs w:val="21"/>
              </w:rPr>
              <w:t>*</w:t>
            </w:r>
            <w:r w:rsidRPr="00705939">
              <w:rPr>
                <w:rFonts w:cs="Tahoma"/>
                <w:b/>
                <w:bCs/>
                <w:sz w:val="21"/>
                <w:szCs w:val="21"/>
              </w:rPr>
              <w:t>|" What can be measured, can be done!"</w:t>
            </w:r>
          </w:p>
          <w:p w14:paraId="2A1970C2" w14:textId="77777777" w:rsidR="00705939" w:rsidRPr="00705939" w:rsidRDefault="00705939" w:rsidP="00705939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</w:rPr>
            </w:pPr>
            <w:r w:rsidRPr="00705939">
              <w:rPr>
                <w:rFonts w:cs="Tahoma"/>
                <w:b/>
                <w:bCs/>
                <w:sz w:val="21"/>
                <w:szCs w:val="21"/>
              </w:rPr>
              <w:t>How to visualize, measure and foster the culture that best enables your Customers’ Experience</w:t>
            </w:r>
          </w:p>
        </w:tc>
      </w:tr>
      <w:tr w:rsidR="00705939" w:rsidRPr="00527941" w14:paraId="50EE099F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B09F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37297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F8DA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A8F8D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CB39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705939" w:rsidRPr="00527941" w14:paraId="3DA68B7A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F047" w14:textId="77777777" w:rsidR="00705939" w:rsidRPr="00527941" w:rsidRDefault="00705939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B3A0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E72D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9252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3FFD" w14:textId="77777777" w:rsidR="00705939" w:rsidRPr="00527941" w:rsidRDefault="00705939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3941947F" w14:textId="3D22DCB0" w:rsidR="00705939" w:rsidRPr="004E5187" w:rsidRDefault="00F013C9" w:rsidP="00F8037A">
      <w:pPr>
        <w:rPr>
          <w:i/>
          <w:sz w:val="21"/>
          <w:szCs w:val="21"/>
          <w:lang w:val="el-GR"/>
        </w:rPr>
      </w:pPr>
      <w:r w:rsidRPr="004E5187">
        <w:rPr>
          <w:i/>
          <w:sz w:val="21"/>
          <w:szCs w:val="21"/>
          <w:lang w:val="el-GR"/>
        </w:rPr>
        <w:t>*</w:t>
      </w:r>
      <w:r w:rsidRPr="004E5187">
        <w:rPr>
          <w:i/>
          <w:sz w:val="21"/>
          <w:szCs w:val="21"/>
        </w:rPr>
        <w:t>H</w:t>
      </w:r>
      <w:r w:rsidRPr="004E5187">
        <w:rPr>
          <w:i/>
          <w:sz w:val="21"/>
          <w:szCs w:val="21"/>
          <w:lang w:val="el-GR"/>
        </w:rPr>
        <w:t xml:space="preserve"> παρουσίαση της </w:t>
      </w:r>
      <w:r w:rsidRPr="004E5187">
        <w:rPr>
          <w:i/>
          <w:sz w:val="21"/>
          <w:szCs w:val="21"/>
        </w:rPr>
        <w:t>Stanton</w:t>
      </w:r>
      <w:r w:rsidRPr="004E5187">
        <w:rPr>
          <w:i/>
          <w:sz w:val="21"/>
          <w:szCs w:val="21"/>
          <w:lang w:val="el-GR"/>
        </w:rPr>
        <w:t xml:space="preserve"> </w:t>
      </w:r>
      <w:r w:rsidRPr="004E5187">
        <w:rPr>
          <w:i/>
          <w:sz w:val="21"/>
          <w:szCs w:val="21"/>
        </w:rPr>
        <w:t>Chase</w:t>
      </w:r>
      <w:r w:rsidRPr="004E5187">
        <w:rPr>
          <w:i/>
          <w:sz w:val="21"/>
          <w:szCs w:val="21"/>
          <w:lang w:val="el-GR"/>
        </w:rPr>
        <w:t xml:space="preserve"> θα πραγματοποιηθεί στην αγγλική γλώσσα.</w:t>
      </w:r>
    </w:p>
    <w:p w14:paraId="23EAA96D" w14:textId="1E980EA2" w:rsidR="00B871D4" w:rsidRPr="00F013C9" w:rsidRDefault="00F013C9" w:rsidP="00F013C9">
      <w:pPr>
        <w:rPr>
          <w:rFonts w:ascii="Calibri" w:hAnsi="Calibri"/>
          <w:b/>
          <w:color w:val="808080" w:themeColor="background1" w:themeShade="80"/>
          <w:sz w:val="22"/>
          <w:szCs w:val="22"/>
          <w:u w:val="single"/>
        </w:rPr>
      </w:pPr>
      <w:r>
        <w:rPr>
          <w:rFonts w:cs="Segoe UI"/>
          <w:sz w:val="21"/>
          <w:szCs w:val="21"/>
          <w:lang w:val="el-GR"/>
        </w:rPr>
        <w:t>Απευθύνεται</w:t>
      </w:r>
      <w:r w:rsidRPr="00F013C9">
        <w:rPr>
          <w:rFonts w:cs="Segoe UI"/>
          <w:sz w:val="21"/>
          <w:szCs w:val="21"/>
        </w:rPr>
        <w:t xml:space="preserve"> </w:t>
      </w:r>
      <w:r>
        <w:rPr>
          <w:rFonts w:cs="Segoe UI"/>
          <w:sz w:val="21"/>
          <w:szCs w:val="21"/>
          <w:lang w:val="el-GR"/>
        </w:rPr>
        <w:t>σε</w:t>
      </w:r>
      <w:r w:rsidRPr="00967217">
        <w:rPr>
          <w:rFonts w:cs="Segoe UI"/>
          <w:sz w:val="21"/>
          <w:szCs w:val="21"/>
        </w:rPr>
        <w:t>: General Management Executives, Top Executives of Customer Experience Function (e.g. Marketing Director, Sales Director, Commercial Director, Head of Customer Experience)</w:t>
      </w:r>
      <w:r w:rsidR="00B871D4" w:rsidRPr="00F013C9">
        <w:rPr>
          <w:rFonts w:ascii="Calibri" w:hAnsi="Calibri"/>
          <w:b/>
          <w:color w:val="808080" w:themeColor="background1" w:themeShade="80"/>
          <w:sz w:val="22"/>
          <w:szCs w:val="22"/>
          <w:u w:val="single"/>
        </w:rPr>
        <w:br w:type="page"/>
      </w:r>
    </w:p>
    <w:p w14:paraId="7C72738A" w14:textId="77777777" w:rsidR="00B871D4" w:rsidRPr="00794593" w:rsidRDefault="00B871D4" w:rsidP="00F8037A">
      <w:pPr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</w:pPr>
      <w:r w:rsidRPr="00794593"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  <w:lastRenderedPageBreak/>
        <w:t>Παρασκευή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</w:rPr>
        <w:t xml:space="preserve">, </w:t>
      </w:r>
      <w:r w:rsidRPr="00794593">
        <w:rPr>
          <w:rFonts w:ascii="Calibri" w:hAnsi="Calibri"/>
          <w:b/>
          <w:color w:val="808080" w:themeColor="background1" w:themeShade="80"/>
          <w:sz w:val="28"/>
          <w:szCs w:val="28"/>
          <w:lang w:val="el-GR"/>
        </w:rPr>
        <w:t>12 Μαρτίου 2021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B871D4" w:rsidRPr="006F19ED" w14:paraId="38D6F8A5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C77722" w14:textId="77777777" w:rsidR="00B871D4" w:rsidRPr="0022530A" w:rsidRDefault="00B871D4" w:rsidP="00154E05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</w:t>
            </w:r>
            <w:r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0:00 – 11</w:t>
            </w: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3232E2" w14:textId="77777777" w:rsidR="00B871D4" w:rsidRPr="00B871D4" w:rsidRDefault="00B871D4" w:rsidP="00154E05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  <w:lang w:val="el-GR"/>
              </w:rPr>
            </w:pPr>
            <w:r w:rsidRPr="00B871D4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ΜΟΥΣΤΑΚΑΣ |"Άνθρωποι και </w:t>
            </w:r>
            <w:r w:rsidRPr="00B871D4">
              <w:rPr>
                <w:rFonts w:cs="Tahoma"/>
                <w:b/>
                <w:bCs/>
                <w:sz w:val="21"/>
                <w:szCs w:val="21"/>
              </w:rPr>
              <w:t>e</w:t>
            </w:r>
            <w:r w:rsidRPr="00B871D4">
              <w:rPr>
                <w:rFonts w:cs="Tahoma"/>
                <w:b/>
                <w:bCs/>
                <w:sz w:val="21"/>
                <w:szCs w:val="21"/>
                <w:lang w:val="el-GR"/>
              </w:rPr>
              <w:t>-</w:t>
            </w:r>
            <w:r w:rsidRPr="00B871D4">
              <w:rPr>
                <w:rFonts w:cs="Tahoma"/>
                <w:b/>
                <w:bCs/>
                <w:sz w:val="21"/>
                <w:szCs w:val="21"/>
              </w:rPr>
              <w:t>shops</w:t>
            </w:r>
            <w:r w:rsidRPr="00B871D4">
              <w:rPr>
                <w:rFonts w:cs="Tahoma"/>
                <w:b/>
                <w:bCs/>
                <w:sz w:val="21"/>
                <w:szCs w:val="21"/>
                <w:lang w:val="el-GR"/>
              </w:rPr>
              <w:t>"</w:t>
            </w:r>
          </w:p>
        </w:tc>
      </w:tr>
      <w:tr w:rsidR="00B871D4" w:rsidRPr="00527941" w14:paraId="7CF3DD64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A530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6F4B5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6AE87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244AA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FC82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B871D4" w:rsidRPr="00527941" w14:paraId="7801C293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4130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8BA8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06EDD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1563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4F9C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B871D4" w:rsidRPr="00527941" w14:paraId="38CE22FF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765D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3BC74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192EC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270D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E3DA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B871D4" w:rsidRPr="00527941" w14:paraId="7BF18858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73C4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30BF5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831B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87920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A40E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B871D4" w:rsidRPr="00527941" w14:paraId="13E8B0DE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A14F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151F3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DA08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1708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7B9B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B871D4" w:rsidRPr="00527941" w14:paraId="1713D146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5FA08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E664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449DF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A4B0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C204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6E501849" w14:textId="77777777" w:rsidR="00B871D4" w:rsidRDefault="00B871D4" w:rsidP="00F8037A"/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B871D4" w:rsidRPr="006F19ED" w14:paraId="59EC6252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C088A8" w14:textId="77777777" w:rsidR="00B871D4" w:rsidRPr="0022530A" w:rsidRDefault="00B871D4" w:rsidP="001576AC">
            <w:pPr>
              <w:spacing w:before="60" w:after="0" w:line="240" w:lineRule="auto"/>
              <w:ind w:left="0" w:right="-108"/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</w:pP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1</w:t>
            </w:r>
            <w:r w:rsidR="001576AC">
              <w:rPr>
                <w:rFonts w:ascii="Calibri" w:eastAsia="Calibri" w:hAnsi="Calibri"/>
                <w:b/>
                <w:sz w:val="21"/>
                <w:szCs w:val="21"/>
                <w:lang w:eastAsia="el-GR"/>
              </w:rPr>
              <w:t>5</w:t>
            </w:r>
            <w:r w:rsidR="001576AC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 – 16</w:t>
            </w:r>
            <w:r w:rsidRPr="0022530A">
              <w:rPr>
                <w:rFonts w:ascii="Calibri" w:eastAsia="Calibri" w:hAnsi="Calibr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474A4F" w14:textId="77777777" w:rsidR="001576AC" w:rsidRPr="001576AC" w:rsidRDefault="001576AC" w:rsidP="001576AC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</w:rPr>
            </w:pPr>
            <w:r w:rsidRPr="001576AC">
              <w:rPr>
                <w:rFonts w:cs="Tahoma"/>
                <w:b/>
                <w:bCs/>
                <w:sz w:val="21"/>
                <w:szCs w:val="21"/>
              </w:rPr>
              <w:t>BEST PRICE |"I am not a robot"</w:t>
            </w:r>
          </w:p>
          <w:p w14:paraId="23FA71CC" w14:textId="77777777" w:rsidR="00B871D4" w:rsidRPr="00705939" w:rsidRDefault="001576AC" w:rsidP="001576AC">
            <w:pPr>
              <w:shd w:val="clear" w:color="auto" w:fill="D09FA7" w:themeFill="accent4" w:themeFillTint="99"/>
              <w:spacing w:after="120"/>
              <w:ind w:left="176"/>
              <w:jc w:val="both"/>
              <w:rPr>
                <w:rFonts w:cs="Tahoma"/>
                <w:b/>
                <w:bCs/>
                <w:sz w:val="21"/>
                <w:szCs w:val="21"/>
                <w:lang w:val="el-GR"/>
              </w:rPr>
            </w:pPr>
            <w:r w:rsidRPr="001576AC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Εξυπηρέτηση πελατών σε δυο διαφορετικά επίπεδα: </w:t>
            </w:r>
            <w:r w:rsidRPr="001576AC">
              <w:rPr>
                <w:rFonts w:cs="Tahoma"/>
                <w:b/>
                <w:bCs/>
                <w:sz w:val="21"/>
                <w:szCs w:val="21"/>
              </w:rPr>
              <w:t>B</w:t>
            </w:r>
            <w:r w:rsidRPr="001576AC">
              <w:rPr>
                <w:rFonts w:cs="Tahoma"/>
                <w:b/>
                <w:bCs/>
                <w:sz w:val="21"/>
                <w:szCs w:val="21"/>
                <w:lang w:val="el-GR"/>
              </w:rPr>
              <w:t>2</w:t>
            </w:r>
            <w:r w:rsidRPr="001576AC">
              <w:rPr>
                <w:rFonts w:cs="Tahoma"/>
                <w:b/>
                <w:bCs/>
                <w:sz w:val="21"/>
                <w:szCs w:val="21"/>
              </w:rPr>
              <w:t>B</w:t>
            </w:r>
            <w:r w:rsidRPr="001576AC">
              <w:rPr>
                <w:rFonts w:cs="Tahoma"/>
                <w:b/>
                <w:bCs/>
                <w:sz w:val="21"/>
                <w:szCs w:val="21"/>
                <w:lang w:val="el-GR"/>
              </w:rPr>
              <w:t xml:space="preserve"> και </w:t>
            </w:r>
            <w:r w:rsidRPr="001576AC">
              <w:rPr>
                <w:rFonts w:cs="Tahoma"/>
                <w:b/>
                <w:bCs/>
                <w:sz w:val="21"/>
                <w:szCs w:val="21"/>
              </w:rPr>
              <w:t>B</w:t>
            </w:r>
            <w:r w:rsidRPr="001576AC">
              <w:rPr>
                <w:rFonts w:cs="Tahoma"/>
                <w:b/>
                <w:bCs/>
                <w:sz w:val="21"/>
                <w:szCs w:val="21"/>
                <w:lang w:val="el-GR"/>
              </w:rPr>
              <w:t>2</w:t>
            </w:r>
            <w:r w:rsidRPr="001576AC">
              <w:rPr>
                <w:rFonts w:cs="Tahoma"/>
                <w:b/>
                <w:bCs/>
                <w:sz w:val="21"/>
                <w:szCs w:val="21"/>
              </w:rPr>
              <w:t>C</w:t>
            </w:r>
          </w:p>
        </w:tc>
      </w:tr>
      <w:tr w:rsidR="00B871D4" w:rsidRPr="00527941" w14:paraId="3A816D1D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BB01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FFAF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D31D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C0CC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33F7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proofErr w:type="spellStart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B871D4" w:rsidRPr="00527941" w14:paraId="6B440C1C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3B7F9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750B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F991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E0FF5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1381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B871D4" w:rsidRPr="00527941" w14:paraId="308101CB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7C9E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68958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EDE7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69734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6906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B871D4" w:rsidRPr="00527941" w14:paraId="6FE35DD7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90E7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C4AF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5473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3A8C1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B9F1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B871D4" w:rsidRPr="00527941" w14:paraId="75A3677F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F4B9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01B2C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F4924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5CD70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EF9F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  <w:tr w:rsidR="00B871D4" w:rsidRPr="00527941" w14:paraId="7FC31AE8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70F2" w14:textId="77777777" w:rsidR="00B871D4" w:rsidRPr="00527941" w:rsidRDefault="00B871D4" w:rsidP="00154E05">
            <w:pPr>
              <w:spacing w:after="0" w:line="240" w:lineRule="auto"/>
              <w:ind w:left="0"/>
              <w:jc w:val="center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  <w:r w:rsidRPr="00527941">
              <w:rPr>
                <w:rFonts w:ascii="Calibri" w:eastAsia="Calibri" w:hAnsi="Calibr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7A67E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FA8D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AD7B5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DE1F" w14:textId="77777777" w:rsidR="00B871D4" w:rsidRPr="00527941" w:rsidRDefault="00B871D4" w:rsidP="00154E05">
            <w:pPr>
              <w:spacing w:after="0" w:line="240" w:lineRule="auto"/>
              <w:ind w:left="0"/>
              <w:rPr>
                <w:rFonts w:ascii="Calibri" w:eastAsia="Calibri" w:hAnsi="Calibri"/>
                <w:sz w:val="21"/>
                <w:szCs w:val="21"/>
                <w:lang w:val="el-GR" w:eastAsia="el-GR"/>
              </w:rPr>
            </w:pPr>
          </w:p>
        </w:tc>
      </w:tr>
    </w:tbl>
    <w:p w14:paraId="7AEC39B4" w14:textId="77777777" w:rsidR="00B871D4" w:rsidRPr="00F8037A" w:rsidRDefault="00B871D4" w:rsidP="00F8037A"/>
    <w:sectPr w:rsidR="00B871D4" w:rsidRPr="00F8037A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8F3BA2" w14:textId="77777777" w:rsidR="009F6E5C" w:rsidRDefault="009F6E5C" w:rsidP="001E7D29">
      <w:pPr>
        <w:spacing w:after="0" w:line="240" w:lineRule="auto"/>
      </w:pPr>
      <w:r>
        <w:separator/>
      </w:r>
    </w:p>
  </w:endnote>
  <w:endnote w:type="continuationSeparator" w:id="0">
    <w:p w14:paraId="39B2B097" w14:textId="77777777" w:rsidR="009F6E5C" w:rsidRDefault="009F6E5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0FDEF" w14:textId="77777777" w:rsidR="009F6E5C" w:rsidRDefault="009F6E5C" w:rsidP="001E7D29">
      <w:pPr>
        <w:spacing w:after="0" w:line="240" w:lineRule="auto"/>
      </w:pPr>
      <w:r>
        <w:separator/>
      </w:r>
    </w:p>
  </w:footnote>
  <w:footnote w:type="continuationSeparator" w:id="0">
    <w:p w14:paraId="45A6D281" w14:textId="77777777" w:rsidR="009F6E5C" w:rsidRDefault="009F6E5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D1FED" w14:textId="7F8EE373" w:rsidR="00066754" w:rsidRDefault="008C7664" w:rsidP="003721C9">
    <w:pPr>
      <w:pStyle w:val="Header"/>
      <w:jc w:val="right"/>
      <w:rPr>
        <w:noProof/>
      </w:rPr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64C5EB5" wp14:editId="27B89F5A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4EC8BAE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gFJJLE8IPA0UiSbH8oBSEQ1MJCrH8jA5lgeUimhgIlE5lofJsTyUYwmB1QvK&#10;sTxMjuUBpZLbwORYHsqxhMCrgiLR5FgeyrGEwNNAkWhyLA/lWELgaaBINDmWh3IsIbA0UI7lYXIs&#10;D+VYQuBpoEg0OZaHciwh8DRQJJocy0M5lhB4GigSTY7loRxLCDwNFIkmx/JQjiUEjgZP5VhC4GUg&#10;HMvT5FieyrGEwNNAZuenybE8lWMJgaeBzM5Pk2N5KscSAk8DWSc+TY7lqRxLCDwNZJ34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3qhrhRuMagoN1UtpY2A&#10;dF1Ai7cfU4oUHEFbD0CqXDKKWdcFFIkB3m32rFPB7KhCKkL0uy4AV/ZSFs+AtqKuVKQhoK34gqs8&#10;gJDG0CBsmqoy/HwEtPV6PJ8G+TPIqlmkSpWCrqsDmo2g6u4nN8goGOwQ0ND1p8m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S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XewtrBcoJel&#10;D9HfKf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5Vv6fQCGxJO13PxGyiz0eBKbPVDwnB3oCJhhcGDQURL2tyBmkgVI+0g6Br&#10;BBaYpE1H6Qiugbgg8IgwsQSVZ6PzhXM07mMc6yQCHUtBcV173hLQDdOApsi6b/EYt2QERmUVZ+iS&#10;Ucpn+zrpPL+kdRAFV/WKZku4R2HEU5g4CZ3GisCNW9C9TtRRQlH9s/CsriKNh2h0OBgbTHhtD5Id&#10;4Rap5XIfuJraLCW+plso4thQqRS8ZMDEJeF1kvV1wzpVYkHYZHTTY/sKzJm5jGceC7g81D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6QsEA&#10;AADbAAAADwAAAGRycy9kb3ducmV2LnhtbERPS2sCMRC+F/wPYYReSs1aUGRrFJUWehHxUfA4bKab&#10;1c1k2cS4/fdGELzNx/ec6byztYjU+sqxguEgA0FcOF1xqeCw/36fgPABWWPtmBT8k4f5rPcyxVy7&#10;K28p7kIpUgj7HBWYEJpcSl8YsugHriFO3J9rLYYE21LqFq8p3NbyI8vG0mLFqcFgQytDxXl3sQrG&#10;MXbRX+jEo9+3zdIc3Xr/dVTqtd8tPkEE6sJT/HD/6D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+k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/ksMA&#10;AADaAAAADwAAAGRycy9kb3ducmV2LnhtbESPQWsCMRSE74X+h/AKXkrNKipla5QqCl5KcbXg8bF5&#10;3Wy7eVk2Ma7/vikIHoeZ+YaZL3vbiEidrx0rGA0zEMSl0zVXCo6H7csrCB+QNTaOScGVPCwXjw9z&#10;zLW78J5iESqRIOxzVGBCaHMpfWnIoh+6ljh5366zGJLsKqk7vCS4beQ4y2bSYs1pwWBLa0Plb3G2&#10;CmYx9tGf6YenX8+fK3NyH4fNSanBU//+BiJQH+7hW3unFUzg/0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/k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2cMA&#10;AADaAAAADwAAAGRycy9kb3ducmV2LnhtbESPT4vCMBTE78J+h/AEb5qqrEjXKLuK4mER/AN7fTbP&#10;pmzzUppY6376jSB4HGbmN8xs0dpSNFT7wrGC4SABQZw5XXCu4HRc96cgfEDWWDomBXfysJi/dWaY&#10;anfjPTWHkIsIYZ+iAhNClUrpM0MW/cBVxNG7uNpiiLLOpa7xFuG2lKMkmUiLBccFgxUtDWW/h6tV&#10;8Lcae7ovv1bZ5ud8+m6mO1O5q1K9bvv5ASJQG17hZ3urFbzD40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2v2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aMUA&#10;AADbAAAADwAAAGRycy9kb3ducmV2LnhtbESPQWsCMRSE70L/Q3iFXkSzKtayNYoIQkUquPXg8XXz&#10;ukm7eVk2Ubf/vikIHoeZ+YaZLztXiwu1wXpWMBpmIIhLry1XCo4fm8ELiBCRNdaeScEvBVguHnpz&#10;zLW/8oEuRaxEgnDIUYGJscmlDKUhh2HoG+LkffnWYUyyraRu8ZrgrpbjLHuWDi2nBYMNrQ2VP8XZ&#10;Kfj8Xk3tmU+7Wdj1Tfm+3to9T5V6euxWryAidfEevrXftILJC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lF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+VsQA&#10;AADbAAAADwAAAGRycy9kb3ducmV2LnhtbESPQWsCMRSE70L/Q3gFL6JZLUpZjdKKgpci1QoeH5vn&#10;ZtvNy7KJcfvvG0HocZiZb5jFqrO1iNT6yrGC8SgDQVw4XXGp4Ou4Hb6C8AFZY+2YFPySh9XyqbfA&#10;XLsbf1I8hFIkCPscFZgQmlxKXxiy6EeuIU7exbUWQ5JtKXWLtwS3tZxk2UxarDgtGGxobaj4OVyt&#10;glmMXfRX+ubpabB/N2f3cdycleo/d29zEIG68B9+tHdawcsE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l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3721C9">
      <w:rPr>
        <w:noProof/>
        <w:sz w:val="28"/>
        <w:szCs w:val="28"/>
        <w:lang w:val="el-GR" w:eastAsia="el-GR"/>
      </w:rPr>
      <w:drawing>
        <wp:inline distT="0" distB="0" distL="0" distR="0" wp14:anchorId="346761C4" wp14:editId="7D1E66AE">
          <wp:extent cx="3237230" cy="1134110"/>
          <wp:effectExtent l="0" t="0" r="127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7230" cy="1134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tbl>
    <w:tblPr>
      <w:tblW w:w="3680" w:type="dxa"/>
      <w:tblInd w:w="6419" w:type="dxa"/>
      <w:tblLook w:val="0600" w:firstRow="0" w:lastRow="0" w:firstColumn="0" w:lastColumn="0" w:noHBand="1" w:noVBand="1"/>
    </w:tblPr>
    <w:tblGrid>
      <w:gridCol w:w="3680"/>
    </w:tblGrid>
    <w:tr w:rsidR="00F8037A" w:rsidRPr="00F8037A" w14:paraId="648CAECE" w14:textId="77777777" w:rsidTr="00F8037A">
      <w:tc>
        <w:tcPr>
          <w:tcW w:w="3680" w:type="dxa"/>
          <w:vAlign w:val="bottom"/>
        </w:tcPr>
        <w:p w14:paraId="4F1E9D7D" w14:textId="0C97A66A" w:rsidR="00F8037A" w:rsidRPr="00F8037A" w:rsidRDefault="00F8037A" w:rsidP="00015440">
          <w:pPr>
            <w:pStyle w:val="Header"/>
            <w:rPr>
              <w:sz w:val="28"/>
              <w:szCs w:val="28"/>
            </w:rPr>
          </w:pPr>
        </w:p>
      </w:tc>
    </w:tr>
  </w:tbl>
  <w:p w14:paraId="041B1258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FBB00C7"/>
    <w:multiLevelType w:val="hybridMultilevel"/>
    <w:tmpl w:val="E2D6E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6"/>
  </w:num>
  <w:num w:numId="2">
    <w:abstractNumId w:val="19"/>
  </w:num>
  <w:num w:numId="3">
    <w:abstractNumId w:val="20"/>
  </w:num>
  <w:num w:numId="4">
    <w:abstractNumId w:val="12"/>
  </w:num>
  <w:num w:numId="5">
    <w:abstractNumId w:val="3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3"/>
  </w:num>
  <w:num w:numId="26">
    <w:abstractNumId w:val="11"/>
  </w:num>
  <w:num w:numId="27">
    <w:abstractNumId w:val="23"/>
  </w:num>
  <w:num w:numId="28">
    <w:abstractNumId w:val="11"/>
  </w:num>
  <w:num w:numId="29">
    <w:abstractNumId w:val="32"/>
  </w:num>
  <w:num w:numId="30">
    <w:abstractNumId w:val="24"/>
  </w:num>
  <w:num w:numId="31">
    <w:abstractNumId w:val="39"/>
  </w:num>
  <w:num w:numId="32">
    <w:abstractNumId w:val="34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8"/>
  </w:num>
  <w:num w:numId="40">
    <w:abstractNumId w:val="28"/>
  </w:num>
  <w:num w:numId="41">
    <w:abstractNumId w:val="21"/>
  </w:num>
  <w:num w:numId="42">
    <w:abstractNumId w:val="29"/>
  </w:num>
  <w:num w:numId="43">
    <w:abstractNumId w:val="35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74"/>
    <w:rsid w:val="0000418E"/>
    <w:rsid w:val="00015440"/>
    <w:rsid w:val="00016839"/>
    <w:rsid w:val="00042FB3"/>
    <w:rsid w:val="0004389A"/>
    <w:rsid w:val="00055973"/>
    <w:rsid w:val="00057671"/>
    <w:rsid w:val="00066754"/>
    <w:rsid w:val="00084752"/>
    <w:rsid w:val="00086540"/>
    <w:rsid w:val="00093CE2"/>
    <w:rsid w:val="00094F28"/>
    <w:rsid w:val="0009650E"/>
    <w:rsid w:val="000C65B7"/>
    <w:rsid w:val="000D2483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576AC"/>
    <w:rsid w:val="001746FC"/>
    <w:rsid w:val="0019183E"/>
    <w:rsid w:val="00193653"/>
    <w:rsid w:val="001B2D86"/>
    <w:rsid w:val="001C329C"/>
    <w:rsid w:val="001E286F"/>
    <w:rsid w:val="001E7D29"/>
    <w:rsid w:val="001F4174"/>
    <w:rsid w:val="0022530A"/>
    <w:rsid w:val="002404F5"/>
    <w:rsid w:val="00261EE1"/>
    <w:rsid w:val="00270D66"/>
    <w:rsid w:val="00275260"/>
    <w:rsid w:val="00276FA1"/>
    <w:rsid w:val="00285B87"/>
    <w:rsid w:val="00291B4A"/>
    <w:rsid w:val="002A63C9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721C9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E5187"/>
    <w:rsid w:val="004F6E40"/>
    <w:rsid w:val="00500DD1"/>
    <w:rsid w:val="00521AE3"/>
    <w:rsid w:val="00524FDB"/>
    <w:rsid w:val="00527941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A7D42"/>
    <w:rsid w:val="006D5463"/>
    <w:rsid w:val="006E015E"/>
    <w:rsid w:val="006E291F"/>
    <w:rsid w:val="006F03D4"/>
    <w:rsid w:val="006F19ED"/>
    <w:rsid w:val="00700B1F"/>
    <w:rsid w:val="00705939"/>
    <w:rsid w:val="007257E9"/>
    <w:rsid w:val="00740105"/>
    <w:rsid w:val="00744B1E"/>
    <w:rsid w:val="00756D9C"/>
    <w:rsid w:val="007619BD"/>
    <w:rsid w:val="00771C24"/>
    <w:rsid w:val="00781863"/>
    <w:rsid w:val="00792701"/>
    <w:rsid w:val="00794593"/>
    <w:rsid w:val="007B2549"/>
    <w:rsid w:val="007D5836"/>
    <w:rsid w:val="007F34A4"/>
    <w:rsid w:val="00815563"/>
    <w:rsid w:val="008240DA"/>
    <w:rsid w:val="008371C6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9F6E5C"/>
    <w:rsid w:val="00A07662"/>
    <w:rsid w:val="00A109A0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C64B2"/>
    <w:rsid w:val="00AE1F88"/>
    <w:rsid w:val="00AE3174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D4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294F"/>
    <w:rsid w:val="00CD46BA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43182"/>
    <w:rsid w:val="00E50645"/>
    <w:rsid w:val="00E557A0"/>
    <w:rsid w:val="00E70676"/>
    <w:rsid w:val="00EF6435"/>
    <w:rsid w:val="00F013C9"/>
    <w:rsid w:val="00F10D52"/>
    <w:rsid w:val="00F10F6B"/>
    <w:rsid w:val="00F21934"/>
    <w:rsid w:val="00F23697"/>
    <w:rsid w:val="00F36BB7"/>
    <w:rsid w:val="00F8037A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896F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1">
    <w:name w:val="Αναφορά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-1">
    <w:name w:val="Έξυπνη υπερ-σύνδεση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10">
    <w:name w:val="Ανεπίλυτη αναφορά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aradel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DEB741D-3CF2-4D4F-BE56-29143DE98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4</Pages>
  <Words>455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2021-02-24T13:44:00Z</dcterms:created>
  <dcterms:modified xsi:type="dcterms:W3CDTF">2021-03-03T08:30:00Z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